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E4F591" w14:textId="77777777" w:rsidR="00E24A20" w:rsidRPr="006646C6" w:rsidRDefault="00E24A20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</w:p>
    <w:p w14:paraId="74AD8926" w14:textId="77777777" w:rsidR="00A462EA" w:rsidRPr="006646C6" w:rsidRDefault="00A462EA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</w:p>
    <w:p w14:paraId="40736FF7" w14:textId="77777777" w:rsidR="00A462EA" w:rsidRPr="006646C6" w:rsidRDefault="00A462EA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</w:p>
    <w:p w14:paraId="279B25A2" w14:textId="77777777" w:rsidR="00A42C27" w:rsidRPr="006646C6" w:rsidRDefault="00A42C27" w:rsidP="001E5B53">
      <w:pPr>
        <w:spacing w:after="60"/>
        <w:jc w:val="center"/>
        <w:rPr>
          <w:rFonts w:ascii="Microsoft Sans Serif" w:hAnsi="Microsoft Sans Serif" w:cs="Microsoft Sans Serif"/>
          <w:b/>
          <w:sz w:val="24"/>
          <w:szCs w:val="24"/>
          <w:u w:val="single"/>
        </w:rPr>
      </w:pPr>
    </w:p>
    <w:p w14:paraId="05FF7599" w14:textId="4EE3480F" w:rsidR="00637B6B" w:rsidRDefault="00646BC4" w:rsidP="001E5B53">
      <w:pPr>
        <w:spacing w:after="60"/>
        <w:jc w:val="center"/>
        <w:rPr>
          <w:rFonts w:ascii="Microsoft Sans Serif" w:hAnsi="Microsoft Sans Serif" w:cs="Microsoft Sans Serif"/>
          <w:b/>
          <w:sz w:val="36"/>
          <w:szCs w:val="36"/>
        </w:rPr>
      </w:pPr>
      <w:r>
        <w:rPr>
          <w:rFonts w:ascii="Microsoft Sans Serif" w:hAnsi="Microsoft Sans Serif" w:cs="Microsoft Sans Serif"/>
          <w:b/>
          <w:sz w:val="36"/>
          <w:szCs w:val="36"/>
        </w:rPr>
        <w:t>HR</w:t>
      </w:r>
      <w:r w:rsidR="00213A7A">
        <w:rPr>
          <w:rFonts w:ascii="Microsoft Sans Serif" w:hAnsi="Microsoft Sans Serif" w:cs="Microsoft Sans Serif"/>
          <w:b/>
          <w:sz w:val="36"/>
          <w:szCs w:val="36"/>
        </w:rPr>
        <w:t xml:space="preserve"> </w:t>
      </w:r>
      <w:r w:rsidR="003D4EE9">
        <w:rPr>
          <w:rFonts w:ascii="Microsoft Sans Serif" w:hAnsi="Microsoft Sans Serif" w:cs="Microsoft Sans Serif"/>
          <w:b/>
          <w:sz w:val="36"/>
          <w:szCs w:val="36"/>
        </w:rPr>
        <w:t xml:space="preserve">Resourcing </w:t>
      </w:r>
      <w:r w:rsidR="00213A7A">
        <w:rPr>
          <w:rFonts w:ascii="Microsoft Sans Serif" w:hAnsi="Microsoft Sans Serif" w:cs="Microsoft Sans Serif"/>
          <w:b/>
          <w:sz w:val="36"/>
          <w:szCs w:val="36"/>
        </w:rPr>
        <w:t>Co-Ordinator</w:t>
      </w:r>
    </w:p>
    <w:p w14:paraId="344F1579" w14:textId="77777777" w:rsidR="00AC48F1" w:rsidRDefault="00C76206" w:rsidP="001E5B53">
      <w:pPr>
        <w:spacing w:after="60"/>
        <w:jc w:val="center"/>
        <w:rPr>
          <w:rFonts w:ascii="Microsoft Sans Serif" w:hAnsi="Microsoft Sans Serif" w:cs="Microsoft Sans Serif"/>
          <w:b/>
          <w:sz w:val="24"/>
          <w:szCs w:val="24"/>
        </w:rPr>
      </w:pPr>
      <w:r w:rsidRPr="006646C6">
        <w:rPr>
          <w:rFonts w:ascii="Microsoft Sans Serif" w:hAnsi="Microsoft Sans Serif" w:cs="Microsoft Sans Serif"/>
          <w:b/>
          <w:sz w:val="24"/>
          <w:szCs w:val="24"/>
        </w:rPr>
        <w:t xml:space="preserve">Up to </w:t>
      </w:r>
      <w:r>
        <w:rPr>
          <w:rFonts w:ascii="Microsoft Sans Serif" w:hAnsi="Microsoft Sans Serif" w:cs="Microsoft Sans Serif"/>
          <w:b/>
          <w:sz w:val="24"/>
          <w:szCs w:val="24"/>
        </w:rPr>
        <w:t>3</w:t>
      </w:r>
      <w:r w:rsidR="00632E27">
        <w:rPr>
          <w:rFonts w:ascii="Microsoft Sans Serif" w:hAnsi="Microsoft Sans Serif" w:cs="Microsoft Sans Serif"/>
          <w:b/>
          <w:sz w:val="24"/>
          <w:szCs w:val="24"/>
        </w:rPr>
        <w:t>7</w:t>
      </w:r>
      <w:r w:rsidRPr="006646C6">
        <w:rPr>
          <w:rFonts w:ascii="Microsoft Sans Serif" w:hAnsi="Microsoft Sans Serif" w:cs="Microsoft Sans Serif"/>
          <w:b/>
          <w:sz w:val="24"/>
          <w:szCs w:val="24"/>
        </w:rPr>
        <w:t xml:space="preserve"> hour contract</w:t>
      </w:r>
    </w:p>
    <w:p w14:paraId="58F780D9" w14:textId="77777777" w:rsidR="00C76206" w:rsidRDefault="00C76206" w:rsidP="001E5B53">
      <w:pPr>
        <w:spacing w:after="60"/>
        <w:jc w:val="center"/>
        <w:rPr>
          <w:rFonts w:ascii="Microsoft Sans Serif" w:hAnsi="Microsoft Sans Serif" w:cs="Microsoft Sans Serif"/>
          <w:b/>
          <w:sz w:val="36"/>
          <w:szCs w:val="36"/>
        </w:rPr>
      </w:pPr>
    </w:p>
    <w:p w14:paraId="2A16E005" w14:textId="26BE1C22" w:rsidR="007930EC" w:rsidRDefault="007930EC" w:rsidP="001E5B53">
      <w:pPr>
        <w:spacing w:after="60"/>
        <w:jc w:val="center"/>
        <w:rPr>
          <w:rFonts w:ascii="Microsoft Sans Serif" w:hAnsi="Microsoft Sans Serif" w:cs="Microsoft Sans Serif"/>
          <w:b/>
          <w:sz w:val="36"/>
          <w:szCs w:val="36"/>
        </w:rPr>
      </w:pPr>
      <w:bookmarkStart w:id="0" w:name="_Hlk192657857"/>
      <w:r>
        <w:rPr>
          <w:rFonts w:ascii="Microsoft Sans Serif" w:hAnsi="Microsoft Sans Serif" w:cs="Microsoft Sans Serif"/>
          <w:sz w:val="28"/>
          <w:szCs w:val="28"/>
        </w:rPr>
        <w:t>The salary for this post is £</w:t>
      </w:r>
      <w:r w:rsidR="00C76206">
        <w:rPr>
          <w:rFonts w:ascii="Microsoft Sans Serif" w:hAnsi="Microsoft Sans Serif" w:cs="Microsoft Sans Serif"/>
          <w:sz w:val="28"/>
          <w:szCs w:val="28"/>
        </w:rPr>
        <w:t>2</w:t>
      </w:r>
      <w:r w:rsidR="003B112F">
        <w:rPr>
          <w:rFonts w:ascii="Microsoft Sans Serif" w:hAnsi="Microsoft Sans Serif" w:cs="Microsoft Sans Serif"/>
          <w:sz w:val="28"/>
          <w:szCs w:val="28"/>
        </w:rPr>
        <w:t>5</w:t>
      </w:r>
      <w:r w:rsidR="00C76206">
        <w:rPr>
          <w:rFonts w:ascii="Microsoft Sans Serif" w:hAnsi="Microsoft Sans Serif" w:cs="Microsoft Sans Serif"/>
          <w:sz w:val="28"/>
          <w:szCs w:val="28"/>
        </w:rPr>
        <w:t>,</w:t>
      </w:r>
      <w:r w:rsidR="003B112F">
        <w:rPr>
          <w:rFonts w:ascii="Microsoft Sans Serif" w:hAnsi="Microsoft Sans Serif" w:cs="Microsoft Sans Serif"/>
          <w:sz w:val="28"/>
          <w:szCs w:val="28"/>
        </w:rPr>
        <w:t>584</w:t>
      </w:r>
    </w:p>
    <w:bookmarkEnd w:id="0"/>
    <w:p w14:paraId="4A9CFBD4" w14:textId="77777777" w:rsidR="00C47D8D" w:rsidRDefault="00C47D8D" w:rsidP="000B4EEE">
      <w:pPr>
        <w:spacing w:after="60"/>
        <w:jc w:val="center"/>
        <w:rPr>
          <w:rFonts w:ascii="Microsoft Sans Serif" w:hAnsi="Microsoft Sans Serif" w:cs="Microsoft Sans Serif"/>
          <w:sz w:val="28"/>
          <w:szCs w:val="28"/>
        </w:rPr>
      </w:pPr>
      <w:r>
        <w:t xml:space="preserve"> </w:t>
      </w:r>
    </w:p>
    <w:p w14:paraId="0375CFF5" w14:textId="77777777" w:rsidR="00A462EA" w:rsidRPr="006646C6" w:rsidRDefault="00A462EA" w:rsidP="00C47D8D">
      <w:pPr>
        <w:spacing w:after="0" w:line="240" w:lineRule="auto"/>
        <w:jc w:val="center"/>
        <w:rPr>
          <w:rFonts w:ascii="Microsoft Sans Serif" w:eastAsia="Times New Roman" w:hAnsi="Microsoft Sans Serif" w:cs="Microsoft Sans Serif"/>
          <w:b/>
          <w:sz w:val="24"/>
          <w:szCs w:val="24"/>
          <w:lang w:eastAsia="en-GB"/>
        </w:rPr>
      </w:pPr>
    </w:p>
    <w:p w14:paraId="59B7989C" w14:textId="77777777" w:rsidR="005F3583" w:rsidRDefault="00A462EA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 w:rsidRPr="006646C6">
        <w:rPr>
          <w:rFonts w:ascii="Microsoft Sans Serif" w:hAnsi="Microsoft Sans Serif" w:cs="Microsoft Sans Serif"/>
          <w:sz w:val="24"/>
          <w:szCs w:val="24"/>
        </w:rPr>
        <w:t xml:space="preserve">We are looking for </w:t>
      </w:r>
      <w:r w:rsidR="005F3583">
        <w:rPr>
          <w:rFonts w:ascii="Microsoft Sans Serif" w:hAnsi="Microsoft Sans Serif" w:cs="Microsoft Sans Serif"/>
          <w:sz w:val="24"/>
          <w:szCs w:val="24"/>
        </w:rPr>
        <w:t xml:space="preserve">a </w:t>
      </w:r>
      <w:r w:rsidRPr="006646C6">
        <w:rPr>
          <w:rFonts w:ascii="Microsoft Sans Serif" w:hAnsi="Microsoft Sans Serif" w:cs="Microsoft Sans Serif"/>
          <w:sz w:val="24"/>
          <w:szCs w:val="24"/>
        </w:rPr>
        <w:t>dynamic</w:t>
      </w:r>
      <w:r w:rsidR="005F3583">
        <w:rPr>
          <w:rFonts w:ascii="Microsoft Sans Serif" w:hAnsi="Microsoft Sans Serif" w:cs="Microsoft Sans Serif"/>
          <w:sz w:val="24"/>
          <w:szCs w:val="24"/>
        </w:rPr>
        <w:t xml:space="preserve"> and </w:t>
      </w:r>
      <w:r w:rsidRPr="006646C6">
        <w:rPr>
          <w:rFonts w:ascii="Microsoft Sans Serif" w:hAnsi="Microsoft Sans Serif" w:cs="Microsoft Sans Serif"/>
          <w:sz w:val="24"/>
          <w:szCs w:val="24"/>
        </w:rPr>
        <w:t xml:space="preserve">motivated </w:t>
      </w:r>
      <w:r w:rsidR="00C47D8D">
        <w:rPr>
          <w:rFonts w:ascii="Microsoft Sans Serif" w:hAnsi="Microsoft Sans Serif" w:cs="Microsoft Sans Serif"/>
          <w:sz w:val="24"/>
          <w:szCs w:val="24"/>
        </w:rPr>
        <w:t>i</w:t>
      </w:r>
      <w:r w:rsidR="005F3583">
        <w:rPr>
          <w:rFonts w:ascii="Microsoft Sans Serif" w:hAnsi="Microsoft Sans Serif" w:cs="Microsoft Sans Serif"/>
          <w:sz w:val="24"/>
          <w:szCs w:val="24"/>
        </w:rPr>
        <w:t xml:space="preserve">ndividual </w:t>
      </w:r>
      <w:r w:rsidR="000F4770" w:rsidRPr="006646C6">
        <w:rPr>
          <w:rFonts w:ascii="Microsoft Sans Serif" w:hAnsi="Microsoft Sans Serif" w:cs="Microsoft Sans Serif"/>
          <w:sz w:val="24"/>
          <w:szCs w:val="24"/>
        </w:rPr>
        <w:t xml:space="preserve">to join our </w:t>
      </w:r>
      <w:r w:rsidR="00C47D8D">
        <w:rPr>
          <w:rFonts w:ascii="Microsoft Sans Serif" w:hAnsi="Microsoft Sans Serif" w:cs="Microsoft Sans Serif"/>
          <w:sz w:val="24"/>
          <w:szCs w:val="24"/>
        </w:rPr>
        <w:t xml:space="preserve">existing </w:t>
      </w:r>
      <w:r w:rsidR="000F4770" w:rsidRPr="006646C6">
        <w:rPr>
          <w:rFonts w:ascii="Microsoft Sans Serif" w:hAnsi="Microsoft Sans Serif" w:cs="Microsoft Sans Serif"/>
          <w:sz w:val="24"/>
          <w:szCs w:val="24"/>
        </w:rPr>
        <w:t>team</w:t>
      </w:r>
      <w:r w:rsidR="00C47D8D">
        <w:rPr>
          <w:rFonts w:ascii="Microsoft Sans Serif" w:hAnsi="Microsoft Sans Serif" w:cs="Microsoft Sans Serif"/>
          <w:sz w:val="24"/>
          <w:szCs w:val="24"/>
        </w:rPr>
        <w:t xml:space="preserve">. You will </w:t>
      </w:r>
      <w:r w:rsidR="00BE43C6">
        <w:rPr>
          <w:rFonts w:ascii="Microsoft Sans Serif" w:hAnsi="Microsoft Sans Serif" w:cs="Microsoft Sans Serif"/>
          <w:sz w:val="24"/>
          <w:szCs w:val="24"/>
        </w:rPr>
        <w:t xml:space="preserve">support the </w:t>
      </w:r>
      <w:r w:rsidR="00632E27">
        <w:rPr>
          <w:rFonts w:ascii="Microsoft Sans Serif" w:hAnsi="Microsoft Sans Serif" w:cs="Microsoft Sans Serif"/>
          <w:sz w:val="24"/>
          <w:szCs w:val="24"/>
        </w:rPr>
        <w:t xml:space="preserve">Recruitment, </w:t>
      </w:r>
      <w:r w:rsidR="00646BC4">
        <w:rPr>
          <w:rFonts w:ascii="Microsoft Sans Serif" w:hAnsi="Microsoft Sans Serif" w:cs="Microsoft Sans Serif"/>
          <w:sz w:val="24"/>
          <w:szCs w:val="24"/>
        </w:rPr>
        <w:t>HR and Senior Management Team</w:t>
      </w:r>
      <w:r w:rsidR="00FF15D8">
        <w:rPr>
          <w:rFonts w:ascii="Microsoft Sans Serif" w:hAnsi="Microsoft Sans Serif" w:cs="Microsoft Sans Serif"/>
          <w:sz w:val="24"/>
          <w:szCs w:val="24"/>
        </w:rPr>
        <w:t>s</w:t>
      </w:r>
      <w:r w:rsidR="005F3583">
        <w:rPr>
          <w:rFonts w:ascii="Microsoft Sans Serif" w:hAnsi="Microsoft Sans Serif" w:cs="Microsoft Sans Serif"/>
          <w:sz w:val="24"/>
          <w:szCs w:val="24"/>
        </w:rPr>
        <w:t xml:space="preserve">. </w:t>
      </w:r>
    </w:p>
    <w:p w14:paraId="736671C2" w14:textId="77777777" w:rsidR="005F3583" w:rsidRDefault="005F3583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</w:p>
    <w:p w14:paraId="3C271E8E" w14:textId="1EF1AFA2" w:rsidR="00632E27" w:rsidRDefault="00632E27" w:rsidP="00632E27">
      <w:pPr>
        <w:tabs>
          <w:tab w:val="left" w:pos="9390"/>
        </w:tabs>
        <w:spacing w:after="120" w:line="240" w:lineRule="auto"/>
        <w:jc w:val="center"/>
        <w:rPr>
          <w:rFonts w:ascii="Microsoft Sans Serif" w:hAnsi="Microsoft Sans Serif" w:cs="Microsoft Sans Serif"/>
          <w:sz w:val="24"/>
          <w:szCs w:val="24"/>
        </w:rPr>
      </w:pPr>
      <w:r>
        <w:rPr>
          <w:rFonts w:ascii="Microsoft Sans Serif" w:hAnsi="Microsoft Sans Serif" w:cs="Microsoft Sans Serif"/>
          <w:sz w:val="24"/>
          <w:szCs w:val="24"/>
        </w:rPr>
        <w:t xml:space="preserve">A knowledge of recruitment administrative related procedures is desirable, as well as the ability to work in a </w:t>
      </w:r>
      <w:r w:rsidR="004E4323">
        <w:rPr>
          <w:rFonts w:ascii="Microsoft Sans Serif" w:hAnsi="Microsoft Sans Serif" w:cs="Microsoft Sans Serif"/>
          <w:sz w:val="24"/>
          <w:szCs w:val="24"/>
        </w:rPr>
        <w:t>fast-paced</w:t>
      </w:r>
      <w:r>
        <w:rPr>
          <w:rFonts w:ascii="Microsoft Sans Serif" w:hAnsi="Microsoft Sans Serif" w:cs="Microsoft Sans Serif"/>
          <w:sz w:val="24"/>
          <w:szCs w:val="24"/>
        </w:rPr>
        <w:t xml:space="preserve"> environment.</w:t>
      </w:r>
    </w:p>
    <w:p w14:paraId="43CC09D3" w14:textId="77777777" w:rsidR="000B6F31" w:rsidRPr="006646C6" w:rsidRDefault="000B6F31" w:rsidP="001E5B53">
      <w:pPr>
        <w:spacing w:after="0" w:line="240" w:lineRule="auto"/>
        <w:jc w:val="center"/>
        <w:rPr>
          <w:rFonts w:ascii="Microsoft Sans Serif" w:eastAsia="Times New Roman" w:hAnsi="Microsoft Sans Serif" w:cs="Microsoft Sans Serif"/>
          <w:i/>
          <w:sz w:val="24"/>
          <w:szCs w:val="24"/>
          <w:lang w:eastAsia="en-GB"/>
        </w:rPr>
      </w:pPr>
    </w:p>
    <w:p w14:paraId="05A1AE23" w14:textId="77777777" w:rsidR="000B6F31" w:rsidRPr="006646C6" w:rsidRDefault="000B6F31" w:rsidP="001E5B53">
      <w:pPr>
        <w:spacing w:after="0" w:line="240" w:lineRule="auto"/>
        <w:jc w:val="center"/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</w:pPr>
    </w:p>
    <w:p w14:paraId="26A216F5" w14:textId="77777777" w:rsidR="000B6F31" w:rsidRPr="006646C6" w:rsidRDefault="000B6F31" w:rsidP="001E5B53">
      <w:pPr>
        <w:spacing w:after="0" w:line="240" w:lineRule="auto"/>
        <w:jc w:val="center"/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</w:pPr>
      <w:r w:rsidRPr="006646C6"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  <w:t xml:space="preserve">Aspire is </w:t>
      </w:r>
      <w:r w:rsidR="00C47D8D"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  <w:t xml:space="preserve">an equal opportunity employer </w:t>
      </w:r>
      <w:r w:rsidR="00637B6B" w:rsidRPr="006646C6"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  <w:t>and welcomes applications fro</w:t>
      </w:r>
      <w:r w:rsidR="006646C6"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  <w:t>m all sections of the community</w:t>
      </w:r>
      <w:r w:rsidR="00C47D8D"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  <w:t>.</w:t>
      </w:r>
    </w:p>
    <w:p w14:paraId="33578F38" w14:textId="77777777" w:rsidR="000B6F31" w:rsidRPr="006646C6" w:rsidRDefault="000B6F31" w:rsidP="001E5B53">
      <w:pPr>
        <w:spacing w:after="0" w:line="240" w:lineRule="auto"/>
        <w:jc w:val="center"/>
        <w:rPr>
          <w:rFonts w:ascii="Microsoft Sans Serif" w:eastAsia="Times New Roman" w:hAnsi="Microsoft Sans Serif" w:cs="Microsoft Sans Serif"/>
          <w:sz w:val="24"/>
          <w:szCs w:val="24"/>
          <w:lang w:eastAsia="en-GB"/>
        </w:rPr>
      </w:pPr>
    </w:p>
    <w:p w14:paraId="411E257F" w14:textId="77777777" w:rsidR="00A462EA" w:rsidRPr="006646C6" w:rsidRDefault="00A462EA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</w:p>
    <w:p w14:paraId="3C913DEC" w14:textId="77777777" w:rsidR="001E5B53" w:rsidRPr="006646C6" w:rsidRDefault="00A462EA" w:rsidP="001E5B53">
      <w:pPr>
        <w:spacing w:after="60"/>
        <w:jc w:val="center"/>
        <w:rPr>
          <w:rFonts w:ascii="Microsoft Sans Serif" w:hAnsi="Microsoft Sans Serif" w:cs="Microsoft Sans Serif"/>
          <w:b/>
          <w:sz w:val="24"/>
          <w:szCs w:val="24"/>
        </w:rPr>
      </w:pPr>
      <w:r w:rsidRPr="006646C6">
        <w:rPr>
          <w:rFonts w:ascii="Microsoft Sans Serif" w:hAnsi="Microsoft Sans Serif" w:cs="Microsoft Sans Serif"/>
          <w:b/>
          <w:sz w:val="24"/>
          <w:szCs w:val="24"/>
        </w:rPr>
        <w:t>For an informal discussion please contact:</w:t>
      </w:r>
    </w:p>
    <w:p w14:paraId="2B0156D6" w14:textId="77777777" w:rsidR="00A462EA" w:rsidRPr="006646C6" w:rsidRDefault="00A462EA" w:rsidP="001E5B53">
      <w:pPr>
        <w:spacing w:after="60"/>
        <w:jc w:val="center"/>
        <w:rPr>
          <w:rFonts w:ascii="Microsoft Sans Serif" w:hAnsi="Microsoft Sans Serif" w:cs="Microsoft Sans Serif"/>
          <w:b/>
          <w:i/>
          <w:sz w:val="24"/>
          <w:szCs w:val="24"/>
        </w:rPr>
      </w:pPr>
      <w:r w:rsidRPr="006646C6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FB127D">
        <w:rPr>
          <w:rFonts w:ascii="Microsoft Sans Serif" w:hAnsi="Microsoft Sans Serif" w:cs="Microsoft Sans Serif"/>
          <w:b/>
          <w:sz w:val="24"/>
          <w:szCs w:val="24"/>
        </w:rPr>
        <w:t>Marc Barnes</w:t>
      </w:r>
      <w:r w:rsidRPr="006646C6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3A3973">
        <w:rPr>
          <w:rFonts w:ascii="Microsoft Sans Serif" w:hAnsi="Microsoft Sans Serif" w:cs="Microsoft Sans Serif"/>
          <w:b/>
          <w:sz w:val="24"/>
          <w:szCs w:val="24"/>
        </w:rPr>
        <w:t xml:space="preserve">before the </w:t>
      </w:r>
      <w:r w:rsidRPr="006646C6">
        <w:rPr>
          <w:rFonts w:ascii="Microsoft Sans Serif" w:hAnsi="Microsoft Sans Serif" w:cs="Microsoft Sans Serif"/>
          <w:b/>
          <w:sz w:val="24"/>
          <w:szCs w:val="24"/>
        </w:rPr>
        <w:t>on:</w:t>
      </w:r>
    </w:p>
    <w:p w14:paraId="6D6D09E2" w14:textId="483E34C0" w:rsidR="00A462EA" w:rsidRDefault="00A462EA" w:rsidP="001E5B53">
      <w:pPr>
        <w:spacing w:after="60"/>
        <w:jc w:val="center"/>
        <w:rPr>
          <w:rFonts w:ascii="Microsoft Sans Serif" w:hAnsi="Microsoft Sans Serif" w:cs="Microsoft Sans Serif"/>
          <w:b/>
          <w:sz w:val="24"/>
          <w:szCs w:val="24"/>
        </w:rPr>
      </w:pPr>
      <w:r w:rsidRPr="006646C6">
        <w:rPr>
          <w:rFonts w:ascii="Microsoft Sans Serif" w:hAnsi="Microsoft Sans Serif" w:cs="Microsoft Sans Serif"/>
          <w:b/>
          <w:sz w:val="24"/>
          <w:szCs w:val="24"/>
        </w:rPr>
        <w:sym w:font="Wingdings" w:char="F028"/>
      </w:r>
      <w:r w:rsidR="00FB127D">
        <w:rPr>
          <w:rFonts w:ascii="Microsoft Sans Serif" w:hAnsi="Microsoft Sans Serif" w:cs="Microsoft Sans Serif"/>
          <w:b/>
          <w:sz w:val="24"/>
          <w:szCs w:val="24"/>
        </w:rPr>
        <w:t xml:space="preserve"> 0113 </w:t>
      </w:r>
      <w:r w:rsidR="00F6790C">
        <w:rPr>
          <w:rFonts w:ascii="Microsoft Sans Serif" w:hAnsi="Microsoft Sans Serif" w:cs="Microsoft Sans Serif"/>
          <w:b/>
          <w:sz w:val="24"/>
          <w:szCs w:val="24"/>
        </w:rPr>
        <w:t>5353535</w:t>
      </w:r>
    </w:p>
    <w:p w14:paraId="0B212182" w14:textId="77777777" w:rsidR="00B95C10" w:rsidRPr="006646C6" w:rsidRDefault="00B95C10" w:rsidP="001E5B53">
      <w:pPr>
        <w:spacing w:after="60"/>
        <w:jc w:val="center"/>
        <w:rPr>
          <w:rFonts w:ascii="Microsoft Sans Serif" w:hAnsi="Microsoft Sans Serif" w:cs="Microsoft Sans Serif"/>
          <w:b/>
          <w:sz w:val="24"/>
          <w:szCs w:val="24"/>
        </w:rPr>
      </w:pPr>
    </w:p>
    <w:p w14:paraId="110F3C31" w14:textId="77777777" w:rsidR="00B95C10" w:rsidRDefault="00B95C10" w:rsidP="00B95C10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>
        <w:rPr>
          <w:rFonts w:ascii="Microsoft Sans Serif" w:hAnsi="Microsoft Sans Serif" w:cs="Microsoft Sans Serif"/>
          <w:sz w:val="24"/>
          <w:szCs w:val="24"/>
        </w:rPr>
        <w:t>Application forms and a job description can be found on our website:</w:t>
      </w:r>
    </w:p>
    <w:p w14:paraId="1084CD9D" w14:textId="77777777" w:rsidR="00B95C10" w:rsidRDefault="00B95C10" w:rsidP="001E5B53">
      <w:pPr>
        <w:spacing w:after="60"/>
        <w:jc w:val="center"/>
        <w:rPr>
          <w:rFonts w:ascii="Microsoft Sans Serif" w:hAnsi="Microsoft Sans Serif" w:cs="Microsoft Sans Serif"/>
          <w:color w:val="0070C0"/>
          <w:sz w:val="24"/>
          <w:szCs w:val="24"/>
        </w:rPr>
      </w:pPr>
      <w:hyperlink r:id="rId8" w:history="1">
        <w:r w:rsidRPr="00741CC8">
          <w:rPr>
            <w:rStyle w:val="Hyperlink"/>
            <w:rFonts w:ascii="Microsoft Sans Serif" w:hAnsi="Microsoft Sans Serif" w:cs="Microsoft Sans Serif"/>
            <w:sz w:val="24"/>
            <w:szCs w:val="24"/>
          </w:rPr>
          <w:t>http://www.aspirecbs.org.uk/aspire-careers-and-volunteers</w:t>
        </w:r>
      </w:hyperlink>
    </w:p>
    <w:p w14:paraId="51D0C126" w14:textId="77777777" w:rsidR="00B95C10" w:rsidRDefault="00B95C10" w:rsidP="001E5B53">
      <w:pPr>
        <w:spacing w:after="60"/>
        <w:jc w:val="center"/>
        <w:rPr>
          <w:rFonts w:ascii="Microsoft Sans Serif" w:hAnsi="Microsoft Sans Serif" w:cs="Microsoft Sans Serif"/>
          <w:color w:val="0070C0"/>
          <w:sz w:val="24"/>
          <w:szCs w:val="24"/>
        </w:rPr>
      </w:pPr>
    </w:p>
    <w:p w14:paraId="508EA2B9" w14:textId="77777777" w:rsidR="006C09FA" w:rsidRDefault="00A462EA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 w:rsidRPr="006646C6">
        <w:rPr>
          <w:rFonts w:ascii="Microsoft Sans Serif" w:hAnsi="Microsoft Sans Serif" w:cs="Microsoft Sans Serif"/>
          <w:sz w:val="24"/>
          <w:szCs w:val="24"/>
        </w:rPr>
        <w:t>If you are interested in applying please submit a</w:t>
      </w:r>
      <w:r w:rsidR="006171EB" w:rsidRPr="006646C6">
        <w:rPr>
          <w:rFonts w:ascii="Microsoft Sans Serif" w:hAnsi="Microsoft Sans Serif" w:cs="Microsoft Sans Serif"/>
          <w:sz w:val="24"/>
          <w:szCs w:val="24"/>
        </w:rPr>
        <w:t>n application form</w:t>
      </w:r>
      <w:r w:rsidRPr="006646C6">
        <w:rPr>
          <w:rFonts w:ascii="Microsoft Sans Serif" w:hAnsi="Microsoft Sans Serif" w:cs="Microsoft Sans Serif"/>
          <w:sz w:val="24"/>
          <w:szCs w:val="24"/>
        </w:rPr>
        <w:t xml:space="preserve"> </w:t>
      </w:r>
      <w:r w:rsidR="000740AF" w:rsidRPr="006646C6">
        <w:rPr>
          <w:rFonts w:ascii="Microsoft Sans Serif" w:hAnsi="Microsoft Sans Serif" w:cs="Microsoft Sans Serif"/>
          <w:sz w:val="24"/>
          <w:szCs w:val="24"/>
        </w:rPr>
        <w:t>to:</w:t>
      </w:r>
      <w:r w:rsidR="00163DC1" w:rsidRPr="006646C6">
        <w:rPr>
          <w:rFonts w:ascii="Microsoft Sans Serif" w:hAnsi="Microsoft Sans Serif" w:cs="Microsoft Sans Serif"/>
          <w:sz w:val="24"/>
          <w:szCs w:val="24"/>
        </w:rPr>
        <w:t xml:space="preserve"> </w:t>
      </w:r>
      <w:r w:rsidR="004E45AC">
        <w:rPr>
          <w:rFonts w:ascii="Microsoft Sans Serif" w:hAnsi="Microsoft Sans Serif" w:cs="Microsoft Sans Serif"/>
          <w:sz w:val="24"/>
          <w:szCs w:val="24"/>
        </w:rPr>
        <w:t>Marc Barnes</w:t>
      </w:r>
    </w:p>
    <w:p w14:paraId="0B057DD5" w14:textId="77777777" w:rsidR="000740AF" w:rsidRPr="006646C6" w:rsidRDefault="000740AF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</w:p>
    <w:p w14:paraId="6CB91A0F" w14:textId="77777777" w:rsidR="000740AF" w:rsidRPr="006646C6" w:rsidRDefault="00163DC1" w:rsidP="006646C6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 w:rsidRPr="006646C6">
        <w:rPr>
          <w:rFonts w:ascii="Microsoft Sans Serif" w:hAnsi="Microsoft Sans Serif" w:cs="Microsoft Sans Serif"/>
          <w:sz w:val="24"/>
          <w:szCs w:val="24"/>
        </w:rPr>
        <w:t>B</w:t>
      </w:r>
      <w:r w:rsidR="00A462EA" w:rsidRPr="006646C6">
        <w:rPr>
          <w:rFonts w:ascii="Microsoft Sans Serif" w:hAnsi="Microsoft Sans Serif" w:cs="Microsoft Sans Serif"/>
          <w:sz w:val="24"/>
          <w:szCs w:val="24"/>
        </w:rPr>
        <w:t>y email</w:t>
      </w:r>
      <w:r w:rsidRPr="006646C6">
        <w:rPr>
          <w:rFonts w:ascii="Microsoft Sans Serif" w:hAnsi="Microsoft Sans Serif" w:cs="Microsoft Sans Serif"/>
          <w:sz w:val="24"/>
          <w:szCs w:val="24"/>
        </w:rPr>
        <w:t>:</w:t>
      </w:r>
      <w:r w:rsidR="00A462EA" w:rsidRPr="006646C6">
        <w:rPr>
          <w:rFonts w:ascii="Microsoft Sans Serif" w:hAnsi="Microsoft Sans Serif" w:cs="Microsoft Sans Serif"/>
          <w:sz w:val="24"/>
          <w:szCs w:val="24"/>
        </w:rPr>
        <w:t xml:space="preserve"> </w:t>
      </w:r>
      <w:hyperlink r:id="rId9" w:history="1">
        <w:r w:rsidR="000740AF" w:rsidRPr="006646C6">
          <w:rPr>
            <w:rStyle w:val="Hyperlink"/>
            <w:rFonts w:ascii="Microsoft Sans Serif" w:hAnsi="Microsoft Sans Serif" w:cs="Microsoft Sans Serif"/>
            <w:sz w:val="24"/>
            <w:szCs w:val="24"/>
          </w:rPr>
          <w:t>info@aspirecbs.org.uk</w:t>
        </w:r>
      </w:hyperlink>
    </w:p>
    <w:p w14:paraId="1429AECF" w14:textId="77777777" w:rsidR="00A462EA" w:rsidRPr="006646C6" w:rsidRDefault="00163DC1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 w:rsidRPr="006646C6">
        <w:rPr>
          <w:rFonts w:ascii="Microsoft Sans Serif" w:hAnsi="Microsoft Sans Serif" w:cs="Microsoft Sans Serif"/>
          <w:sz w:val="24"/>
          <w:szCs w:val="24"/>
        </w:rPr>
        <w:t>By</w:t>
      </w:r>
      <w:r w:rsidR="00A462EA" w:rsidRPr="006646C6">
        <w:rPr>
          <w:rFonts w:ascii="Microsoft Sans Serif" w:hAnsi="Microsoft Sans Serif" w:cs="Microsoft Sans Serif"/>
          <w:sz w:val="24"/>
          <w:szCs w:val="24"/>
        </w:rPr>
        <w:t xml:space="preserve"> post</w:t>
      </w:r>
      <w:r w:rsidR="00744EC1" w:rsidRPr="006646C6">
        <w:rPr>
          <w:rFonts w:ascii="Microsoft Sans Serif" w:hAnsi="Microsoft Sans Serif" w:cs="Microsoft Sans Serif"/>
          <w:sz w:val="24"/>
          <w:szCs w:val="24"/>
        </w:rPr>
        <w:t xml:space="preserve"> </w:t>
      </w:r>
      <w:r w:rsidR="00A462EA" w:rsidRPr="006646C6">
        <w:rPr>
          <w:rFonts w:ascii="Microsoft Sans Serif" w:hAnsi="Microsoft Sans Serif" w:cs="Microsoft Sans Serif"/>
          <w:sz w:val="24"/>
          <w:szCs w:val="24"/>
        </w:rPr>
        <w:t>/</w:t>
      </w:r>
      <w:r w:rsidR="00744EC1" w:rsidRPr="006646C6">
        <w:rPr>
          <w:rFonts w:ascii="Microsoft Sans Serif" w:hAnsi="Microsoft Sans Serif" w:cs="Microsoft Sans Serif"/>
          <w:sz w:val="24"/>
          <w:szCs w:val="24"/>
        </w:rPr>
        <w:t xml:space="preserve"> </w:t>
      </w:r>
      <w:r w:rsidR="00A462EA" w:rsidRPr="006646C6">
        <w:rPr>
          <w:rFonts w:ascii="Microsoft Sans Serif" w:hAnsi="Microsoft Sans Serif" w:cs="Microsoft Sans Serif"/>
          <w:sz w:val="24"/>
          <w:szCs w:val="24"/>
        </w:rPr>
        <w:t xml:space="preserve">hand </w:t>
      </w:r>
      <w:r w:rsidR="00744EC1" w:rsidRPr="006646C6">
        <w:rPr>
          <w:rFonts w:ascii="Microsoft Sans Serif" w:hAnsi="Microsoft Sans Serif" w:cs="Microsoft Sans Serif"/>
          <w:sz w:val="24"/>
          <w:szCs w:val="24"/>
        </w:rPr>
        <w:t>deliver</w:t>
      </w:r>
      <w:r w:rsidRPr="006646C6">
        <w:rPr>
          <w:rFonts w:ascii="Microsoft Sans Serif" w:hAnsi="Microsoft Sans Serif" w:cs="Microsoft Sans Serif"/>
          <w:sz w:val="24"/>
          <w:szCs w:val="24"/>
        </w:rPr>
        <w:t>y</w:t>
      </w:r>
    </w:p>
    <w:p w14:paraId="1E23EA55" w14:textId="77777777" w:rsidR="00A462EA" w:rsidRPr="006646C6" w:rsidRDefault="001A3DD1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 w:rsidRPr="006646C6">
        <w:rPr>
          <w:rFonts w:ascii="Microsoft Sans Serif" w:hAnsi="Microsoft Sans Serif" w:cs="Microsoft Sans Serif"/>
          <w:sz w:val="24"/>
          <w:szCs w:val="24"/>
        </w:rPr>
        <w:t>Aspire Community Benefit Society</w:t>
      </w:r>
    </w:p>
    <w:p w14:paraId="62E17C05" w14:textId="77777777" w:rsidR="00A462EA" w:rsidRPr="006646C6" w:rsidRDefault="00B95C10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>
        <w:rPr>
          <w:rFonts w:ascii="Microsoft Sans Serif" w:hAnsi="Microsoft Sans Serif" w:cs="Microsoft Sans Serif"/>
          <w:sz w:val="24"/>
          <w:szCs w:val="24"/>
        </w:rPr>
        <w:t xml:space="preserve">Unit 2 Westfield Chambers </w:t>
      </w:r>
    </w:p>
    <w:p w14:paraId="7F5FAE0B" w14:textId="77777777" w:rsidR="000F4770" w:rsidRDefault="00B95C10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>
        <w:rPr>
          <w:rFonts w:ascii="Microsoft Sans Serif" w:hAnsi="Microsoft Sans Serif" w:cs="Microsoft Sans Serif"/>
          <w:sz w:val="24"/>
          <w:szCs w:val="24"/>
        </w:rPr>
        <w:t>Lower Wortley Road</w:t>
      </w:r>
    </w:p>
    <w:p w14:paraId="14A4E139" w14:textId="77777777" w:rsidR="00B95C10" w:rsidRDefault="00B95C10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  <w:r>
        <w:rPr>
          <w:rFonts w:ascii="Microsoft Sans Serif" w:hAnsi="Microsoft Sans Serif" w:cs="Microsoft Sans Serif"/>
          <w:sz w:val="24"/>
          <w:szCs w:val="24"/>
        </w:rPr>
        <w:t>Leeds LS12 4PX</w:t>
      </w:r>
    </w:p>
    <w:p w14:paraId="1460F9B0" w14:textId="77777777" w:rsidR="00B95C10" w:rsidRPr="006646C6" w:rsidRDefault="00B95C10" w:rsidP="001E5B53">
      <w:pPr>
        <w:spacing w:after="60"/>
        <w:jc w:val="center"/>
        <w:rPr>
          <w:rFonts w:ascii="Microsoft Sans Serif" w:hAnsi="Microsoft Sans Serif" w:cs="Microsoft Sans Serif"/>
          <w:sz w:val="24"/>
          <w:szCs w:val="24"/>
        </w:rPr>
      </w:pPr>
    </w:p>
    <w:p w14:paraId="67578E55" w14:textId="5F6D9951" w:rsidR="007930EC" w:rsidRPr="006646C6" w:rsidRDefault="007930EC" w:rsidP="007930EC">
      <w:pPr>
        <w:spacing w:after="60"/>
        <w:jc w:val="center"/>
        <w:rPr>
          <w:rFonts w:ascii="Microsoft Sans Serif" w:hAnsi="Microsoft Sans Serif" w:cs="Microsoft Sans Serif"/>
          <w:b/>
          <w:sz w:val="24"/>
          <w:szCs w:val="24"/>
        </w:rPr>
      </w:pPr>
      <w:r w:rsidRPr="00BC6E54">
        <w:rPr>
          <w:rFonts w:ascii="Arial" w:hAnsi="Arial" w:cs="Arial"/>
          <w:sz w:val="28"/>
          <w:szCs w:val="28"/>
        </w:rPr>
        <w:t xml:space="preserve">The closing date for applications is </w:t>
      </w:r>
      <w:r w:rsidR="003A37CC">
        <w:rPr>
          <w:rFonts w:ascii="Arial" w:hAnsi="Arial" w:cs="Arial"/>
          <w:sz w:val="28"/>
          <w:szCs w:val="28"/>
        </w:rPr>
        <w:t xml:space="preserve">12pm on the </w:t>
      </w:r>
      <w:bookmarkStart w:id="1" w:name="_Hlk192658327"/>
      <w:r w:rsidR="004976CE">
        <w:rPr>
          <w:rFonts w:ascii="Arial" w:hAnsi="Arial" w:cs="Arial"/>
          <w:sz w:val="28"/>
          <w:szCs w:val="28"/>
        </w:rPr>
        <w:t>31</w:t>
      </w:r>
      <w:r w:rsidR="004976CE" w:rsidRPr="004976CE">
        <w:rPr>
          <w:rFonts w:ascii="Arial" w:hAnsi="Arial" w:cs="Arial"/>
          <w:sz w:val="28"/>
          <w:szCs w:val="28"/>
          <w:vertAlign w:val="superscript"/>
        </w:rPr>
        <w:t>st</w:t>
      </w:r>
      <w:r w:rsidR="004976CE">
        <w:rPr>
          <w:rFonts w:ascii="Arial" w:hAnsi="Arial" w:cs="Arial"/>
          <w:sz w:val="28"/>
          <w:szCs w:val="28"/>
        </w:rPr>
        <w:t xml:space="preserve"> March 2025</w:t>
      </w:r>
      <w:bookmarkEnd w:id="1"/>
    </w:p>
    <w:p w14:paraId="24FC31F7" w14:textId="77777777" w:rsidR="001E5B53" w:rsidRPr="006646C6" w:rsidRDefault="001E5B53" w:rsidP="001E5B53">
      <w:pPr>
        <w:spacing w:after="60"/>
        <w:jc w:val="center"/>
        <w:rPr>
          <w:rFonts w:ascii="Microsoft Sans Serif" w:hAnsi="Microsoft Sans Serif" w:cs="Microsoft Sans Serif"/>
          <w:b/>
          <w:sz w:val="24"/>
          <w:szCs w:val="24"/>
        </w:rPr>
      </w:pPr>
    </w:p>
    <w:sectPr w:rsidR="001E5B53" w:rsidRPr="006646C6" w:rsidSect="00A42C27">
      <w:headerReference w:type="default" r:id="rId10"/>
      <w:footerReference w:type="first" r:id="rId11"/>
      <w:pgSz w:w="11906" w:h="16838"/>
      <w:pgMar w:top="720" w:right="720" w:bottom="720" w:left="720" w:header="709" w:footer="709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F530D8" w14:textId="77777777" w:rsidR="00D45478" w:rsidRDefault="00D45478" w:rsidP="000846C5">
      <w:pPr>
        <w:spacing w:after="0" w:line="240" w:lineRule="auto"/>
      </w:pPr>
      <w:r>
        <w:separator/>
      </w:r>
    </w:p>
  </w:endnote>
  <w:endnote w:type="continuationSeparator" w:id="0">
    <w:p w14:paraId="71E39444" w14:textId="77777777" w:rsidR="00D45478" w:rsidRDefault="00D45478" w:rsidP="000846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F9443" w14:textId="77777777" w:rsidR="000846C5" w:rsidRDefault="00563FD5" w:rsidP="00563FD5">
    <w:pPr>
      <w:pStyle w:val="Footer"/>
      <w:ind w:left="4513" w:hanging="4513"/>
    </w:pPr>
    <w:r>
      <w:rPr>
        <w:noProof/>
        <w:lang w:eastAsia="en-GB"/>
      </w:rPr>
      <w:drawing>
        <wp:anchor distT="0" distB="0" distL="114300" distR="114300" simplePos="0" relativeHeight="251654656" behindDoc="1" locked="0" layoutInCell="1" allowOverlap="1" wp14:anchorId="315D1177" wp14:editId="5A73D0AE">
          <wp:simplePos x="0" y="0"/>
          <wp:positionH relativeFrom="column">
            <wp:posOffset>4146550</wp:posOffset>
          </wp:positionH>
          <wp:positionV relativeFrom="paragraph">
            <wp:posOffset>-609600</wp:posOffset>
          </wp:positionV>
          <wp:extent cx="2028825" cy="740410"/>
          <wp:effectExtent l="0" t="0" r="9525" b="2540"/>
          <wp:wrapThrough wrapText="bothSides">
            <wp:wrapPolygon edited="0">
              <wp:start x="0" y="0"/>
              <wp:lineTo x="0" y="21118"/>
              <wp:lineTo x="21499" y="21118"/>
              <wp:lineTo x="21499" y="0"/>
              <wp:lineTo x="0" y="0"/>
            </wp:wrapPolygon>
          </wp:wrapThrough>
          <wp:docPr id="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740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281983DF" wp14:editId="75E4C19F">
              <wp:simplePos x="0" y="0"/>
              <wp:positionH relativeFrom="margin">
                <wp:posOffset>-927100</wp:posOffset>
              </wp:positionH>
              <wp:positionV relativeFrom="margin">
                <wp:posOffset>8015605</wp:posOffset>
              </wp:positionV>
              <wp:extent cx="7594600" cy="45085"/>
              <wp:effectExtent l="0" t="0" r="6350" b="0"/>
              <wp:wrapSquare wrapText="bothSides"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94600" cy="45085"/>
                      </a:xfrm>
                      <a:prstGeom prst="rect">
                        <a:avLst/>
                      </a:prstGeom>
                      <a:solidFill>
                        <a:srgbClr val="6F7173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3482962" id="Rectangle 5" o:spid="_x0000_s1026" style="position:absolute;margin-left:-73pt;margin-top:631.15pt;width:598pt;height:3.55pt;z-index:-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" fillcolor="#6f7173" stroked="f" strokeweight="2pt">
              <v:path arrowok="t"/>
              <w10:wrap type="square" anchorx="margin" anchory="margin"/>
            </v:rect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3E4F921" wp14:editId="6236574E">
              <wp:simplePos x="0" y="0"/>
              <wp:positionH relativeFrom="margin">
                <wp:posOffset>-927100</wp:posOffset>
              </wp:positionH>
              <wp:positionV relativeFrom="margin">
                <wp:posOffset>9107805</wp:posOffset>
              </wp:positionV>
              <wp:extent cx="7594600" cy="45085"/>
              <wp:effectExtent l="0" t="0" r="6350" b="0"/>
              <wp:wrapSquare wrapText="bothSides"/>
              <wp:docPr id="13" name="Rectangl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94600" cy="45085"/>
                      </a:xfrm>
                      <a:prstGeom prst="rect">
                        <a:avLst/>
                      </a:prstGeom>
                      <a:solidFill>
                        <a:srgbClr val="6F7173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5AF02D8" id="Rectangle 13" o:spid="_x0000_s1026" style="position:absolute;margin-left:-73pt;margin-top:717.15pt;width:598pt;height:3.55pt;z-index:-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" fillcolor="#6f7173" stroked="f" strokeweight="2pt">
              <v:path arrowok="t"/>
              <w10:wrap type="square" anchorx="margin" anchory="margin"/>
            </v:rect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59C02FE3" wp14:editId="3CFA0E87">
              <wp:simplePos x="0" y="0"/>
              <wp:positionH relativeFrom="column">
                <wp:posOffset>-481965</wp:posOffset>
              </wp:positionH>
              <wp:positionV relativeFrom="paragraph">
                <wp:posOffset>-749935</wp:posOffset>
              </wp:positionV>
              <wp:extent cx="5403215" cy="996950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3215" cy="9969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201133" w14:textId="77777777" w:rsidR="00555CA6" w:rsidRPr="0012768C" w:rsidRDefault="0012768C" w:rsidP="00257AB3">
                          <w:pPr>
                            <w:tabs>
                              <w:tab w:val="left" w:pos="426"/>
                            </w:tabs>
                            <w:spacing w:after="0" w:line="240" w:lineRule="auto"/>
                            <w:rPr>
                              <w:b/>
                              <w:sz w:val="24"/>
                              <w:szCs w:val="24"/>
                            </w:rPr>
                          </w:pPr>
                          <w:r w:rsidRPr="0012768C">
                            <w:rPr>
                              <w:sz w:val="24"/>
                              <w:szCs w:val="24"/>
                            </w:rPr>
                            <w:t>Responsible Person:</w:t>
                          </w:r>
                          <w:r w:rsidRPr="0012768C">
                            <w:rPr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="00D16BC9">
                            <w:rPr>
                              <w:b/>
                              <w:sz w:val="24"/>
                              <w:szCs w:val="24"/>
                            </w:rPr>
                            <w:tab/>
                          </w:r>
                          <w:r w:rsidRPr="0012768C">
                            <w:rPr>
                              <w:b/>
                              <w:sz w:val="24"/>
                              <w:szCs w:val="24"/>
                            </w:rPr>
                            <w:t>Chief Executive</w:t>
                          </w:r>
                        </w:p>
                        <w:p w14:paraId="3240CB49" w14:textId="77777777" w:rsidR="00257AB3" w:rsidRPr="0012768C" w:rsidRDefault="0012768C" w:rsidP="00257AB3">
                          <w:pPr>
                            <w:tabs>
                              <w:tab w:val="left" w:pos="426"/>
                            </w:tabs>
                            <w:spacing w:after="0" w:line="240" w:lineRule="auto"/>
                            <w:rPr>
                              <w:sz w:val="24"/>
                              <w:szCs w:val="24"/>
                            </w:rPr>
                          </w:pPr>
                          <w:r w:rsidRPr="0012768C">
                            <w:rPr>
                              <w:sz w:val="24"/>
                              <w:szCs w:val="24"/>
                            </w:rPr>
                            <w:t>Date of First Issue:</w:t>
                          </w:r>
                          <w:r w:rsidR="00D16BC9">
                            <w:rPr>
                              <w:sz w:val="24"/>
                              <w:szCs w:val="24"/>
                            </w:rPr>
                            <w:tab/>
                          </w:r>
                        </w:p>
                        <w:p w14:paraId="7AC38FB9" w14:textId="77777777" w:rsidR="0012768C" w:rsidRPr="0012768C" w:rsidRDefault="0012768C" w:rsidP="00257AB3">
                          <w:pPr>
                            <w:tabs>
                              <w:tab w:val="left" w:pos="426"/>
                            </w:tabs>
                            <w:spacing w:after="0" w:line="240" w:lineRule="auto"/>
                            <w:rPr>
                              <w:b/>
                              <w:sz w:val="24"/>
                              <w:szCs w:val="24"/>
                            </w:rPr>
                          </w:pPr>
                          <w:r w:rsidRPr="0012768C">
                            <w:rPr>
                              <w:sz w:val="24"/>
                              <w:szCs w:val="24"/>
                            </w:rPr>
                            <w:t>Person to Review:</w:t>
                          </w:r>
                          <w:r w:rsidRPr="0012768C">
                            <w:rPr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="00D16BC9">
                            <w:rPr>
                              <w:b/>
                              <w:sz w:val="24"/>
                              <w:szCs w:val="24"/>
                            </w:rPr>
                            <w:tab/>
                          </w:r>
                          <w:r w:rsidRPr="0012768C">
                            <w:rPr>
                              <w:b/>
                              <w:sz w:val="24"/>
                              <w:szCs w:val="24"/>
                            </w:rPr>
                            <w:t>Operations Director</w:t>
                          </w:r>
                        </w:p>
                        <w:p w14:paraId="3B6DB51A" w14:textId="77777777" w:rsidR="00257AB3" w:rsidRPr="0012768C" w:rsidRDefault="0012768C" w:rsidP="00257AB3">
                          <w:pPr>
                            <w:tabs>
                              <w:tab w:val="left" w:pos="426"/>
                            </w:tabs>
                            <w:spacing w:after="0" w:line="240" w:lineRule="auto"/>
                            <w:rPr>
                              <w:sz w:val="24"/>
                              <w:szCs w:val="24"/>
                            </w:rPr>
                          </w:pPr>
                          <w:r w:rsidRPr="0012768C">
                            <w:rPr>
                              <w:sz w:val="24"/>
                              <w:szCs w:val="24"/>
                            </w:rPr>
                            <w:t>Last Reviewed:</w:t>
                          </w:r>
                          <w:r w:rsidR="00D16BC9">
                            <w:rPr>
                              <w:sz w:val="24"/>
                              <w:szCs w:val="24"/>
                            </w:rPr>
                            <w:tab/>
                          </w:r>
                        </w:p>
                        <w:p w14:paraId="7AC97AE3" w14:textId="77777777" w:rsidR="0012768C" w:rsidRPr="0012768C" w:rsidRDefault="0012768C" w:rsidP="00257AB3">
                          <w:pPr>
                            <w:tabs>
                              <w:tab w:val="left" w:pos="426"/>
                            </w:tabs>
                            <w:spacing w:after="0" w:line="240" w:lineRule="auto"/>
                            <w:rPr>
                              <w:sz w:val="24"/>
                              <w:szCs w:val="24"/>
                            </w:rPr>
                          </w:pPr>
                          <w:r w:rsidRPr="0012768C">
                            <w:rPr>
                              <w:sz w:val="24"/>
                              <w:szCs w:val="24"/>
                            </w:rPr>
                            <w:t>Next Review:</w:t>
                          </w:r>
                          <w:r w:rsidR="00D16BC9">
                            <w:rPr>
                              <w:sz w:val="24"/>
                              <w:szCs w:val="24"/>
                            </w:rPr>
                            <w:tab/>
                          </w:r>
                          <w:r w:rsidR="00D16BC9">
                            <w:rPr>
                              <w:sz w:val="24"/>
                              <w:szCs w:val="24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9C02FE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37.95pt;margin-top:-59.05pt;width:425.45pt;height:78.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" filled="f" stroked="f">
              <v:textbox>
                <w:txbxContent>
                  <w:p w14:paraId="5D201133" w14:textId="77777777" w:rsidR="00555CA6" w:rsidRPr="0012768C" w:rsidRDefault="0012768C" w:rsidP="00257AB3">
                    <w:pPr>
                      <w:tabs>
                        <w:tab w:val="left" w:pos="426"/>
                      </w:tabs>
                      <w:spacing w:after="0" w:line="240" w:lineRule="auto"/>
                      <w:rPr>
                        <w:b/>
                        <w:sz w:val="24"/>
                        <w:szCs w:val="24"/>
                      </w:rPr>
                    </w:pPr>
                    <w:r w:rsidRPr="0012768C">
                      <w:rPr>
                        <w:sz w:val="24"/>
                        <w:szCs w:val="24"/>
                      </w:rPr>
                      <w:t>Responsible Person:</w:t>
                    </w:r>
                    <w:r w:rsidRPr="0012768C">
                      <w:rPr>
                        <w:b/>
                        <w:sz w:val="24"/>
                        <w:szCs w:val="24"/>
                      </w:rPr>
                      <w:t xml:space="preserve"> </w:t>
                    </w:r>
                    <w:r w:rsidR="00D16BC9">
                      <w:rPr>
                        <w:b/>
                        <w:sz w:val="24"/>
                        <w:szCs w:val="24"/>
                      </w:rPr>
                      <w:tab/>
                    </w:r>
                    <w:r w:rsidRPr="0012768C">
                      <w:rPr>
                        <w:b/>
                        <w:sz w:val="24"/>
                        <w:szCs w:val="24"/>
                      </w:rPr>
                      <w:t>Chief Executive</w:t>
                    </w:r>
                  </w:p>
                  <w:p w14:paraId="3240CB49" w14:textId="77777777" w:rsidR="00257AB3" w:rsidRPr="0012768C" w:rsidRDefault="0012768C" w:rsidP="00257AB3">
                    <w:pPr>
                      <w:tabs>
                        <w:tab w:val="left" w:pos="426"/>
                      </w:tabs>
                      <w:spacing w:after="0" w:line="240" w:lineRule="auto"/>
                      <w:rPr>
                        <w:sz w:val="24"/>
                        <w:szCs w:val="24"/>
                      </w:rPr>
                    </w:pPr>
                    <w:r w:rsidRPr="0012768C">
                      <w:rPr>
                        <w:sz w:val="24"/>
                        <w:szCs w:val="24"/>
                      </w:rPr>
                      <w:t>Date of First Issue:</w:t>
                    </w:r>
                    <w:r w:rsidR="00D16BC9">
                      <w:rPr>
                        <w:sz w:val="24"/>
                        <w:szCs w:val="24"/>
                      </w:rPr>
                      <w:tab/>
                    </w:r>
                  </w:p>
                  <w:p w14:paraId="7AC38FB9" w14:textId="77777777" w:rsidR="0012768C" w:rsidRPr="0012768C" w:rsidRDefault="0012768C" w:rsidP="00257AB3">
                    <w:pPr>
                      <w:tabs>
                        <w:tab w:val="left" w:pos="426"/>
                      </w:tabs>
                      <w:spacing w:after="0" w:line="240" w:lineRule="auto"/>
                      <w:rPr>
                        <w:b/>
                        <w:sz w:val="24"/>
                        <w:szCs w:val="24"/>
                      </w:rPr>
                    </w:pPr>
                    <w:r w:rsidRPr="0012768C">
                      <w:rPr>
                        <w:sz w:val="24"/>
                        <w:szCs w:val="24"/>
                      </w:rPr>
                      <w:t>Person to Review:</w:t>
                    </w:r>
                    <w:r w:rsidRPr="0012768C">
                      <w:rPr>
                        <w:b/>
                        <w:sz w:val="24"/>
                        <w:szCs w:val="24"/>
                      </w:rPr>
                      <w:t xml:space="preserve"> </w:t>
                    </w:r>
                    <w:r w:rsidR="00D16BC9">
                      <w:rPr>
                        <w:b/>
                        <w:sz w:val="24"/>
                        <w:szCs w:val="24"/>
                      </w:rPr>
                      <w:tab/>
                    </w:r>
                    <w:r w:rsidRPr="0012768C">
                      <w:rPr>
                        <w:b/>
                        <w:sz w:val="24"/>
                        <w:szCs w:val="24"/>
                      </w:rPr>
                      <w:t>Operations Director</w:t>
                    </w:r>
                  </w:p>
                  <w:p w14:paraId="3B6DB51A" w14:textId="77777777" w:rsidR="00257AB3" w:rsidRPr="0012768C" w:rsidRDefault="0012768C" w:rsidP="00257AB3">
                    <w:pPr>
                      <w:tabs>
                        <w:tab w:val="left" w:pos="426"/>
                      </w:tabs>
                      <w:spacing w:after="0" w:line="240" w:lineRule="auto"/>
                      <w:rPr>
                        <w:sz w:val="24"/>
                        <w:szCs w:val="24"/>
                      </w:rPr>
                    </w:pPr>
                    <w:r w:rsidRPr="0012768C">
                      <w:rPr>
                        <w:sz w:val="24"/>
                        <w:szCs w:val="24"/>
                      </w:rPr>
                      <w:t>Last Reviewed:</w:t>
                    </w:r>
                    <w:r w:rsidR="00D16BC9">
                      <w:rPr>
                        <w:sz w:val="24"/>
                        <w:szCs w:val="24"/>
                      </w:rPr>
                      <w:tab/>
                    </w:r>
                  </w:p>
                  <w:p w14:paraId="7AC97AE3" w14:textId="77777777" w:rsidR="0012768C" w:rsidRPr="0012768C" w:rsidRDefault="0012768C" w:rsidP="00257AB3">
                    <w:pPr>
                      <w:tabs>
                        <w:tab w:val="left" w:pos="426"/>
                      </w:tabs>
                      <w:spacing w:after="0" w:line="240" w:lineRule="auto"/>
                      <w:rPr>
                        <w:sz w:val="24"/>
                        <w:szCs w:val="24"/>
                      </w:rPr>
                    </w:pPr>
                    <w:r w:rsidRPr="0012768C">
                      <w:rPr>
                        <w:sz w:val="24"/>
                        <w:szCs w:val="24"/>
                      </w:rPr>
                      <w:t>Next Review:</w:t>
                    </w:r>
                    <w:r w:rsidR="00D16BC9">
                      <w:rPr>
                        <w:sz w:val="24"/>
                        <w:szCs w:val="24"/>
                      </w:rPr>
                      <w:tab/>
                    </w:r>
                    <w:r w:rsidR="00D16BC9">
                      <w:rPr>
                        <w:sz w:val="24"/>
                        <w:szCs w:val="24"/>
                      </w:rPr>
                      <w:tab/>
                    </w:r>
                  </w:p>
                </w:txbxContent>
              </v:textbox>
            </v:shape>
          </w:pict>
        </mc:Fallback>
      </mc:AlternateContent>
    </w:r>
  </w:p>
  <w:p w14:paraId="646796DE" w14:textId="77777777" w:rsidR="000846C5" w:rsidRDefault="000846C5" w:rsidP="00563FD5">
    <w:pPr>
      <w:pStyle w:val="Footer"/>
      <w:ind w:left="4513" w:hanging="4513"/>
    </w:pPr>
  </w:p>
  <w:p w14:paraId="7513BC41" w14:textId="77777777" w:rsidR="000846C5" w:rsidRDefault="00864A09" w:rsidP="00563FD5">
    <w:pPr>
      <w:pStyle w:val="Footer"/>
      <w:ind w:left="4513" w:hanging="4513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00C1C92" wp14:editId="4BB0EA79">
              <wp:simplePos x="0" y="0"/>
              <wp:positionH relativeFrom="column">
                <wp:posOffset>-713740</wp:posOffset>
              </wp:positionH>
              <wp:positionV relativeFrom="paragraph">
                <wp:posOffset>74930</wp:posOffset>
              </wp:positionV>
              <wp:extent cx="7219950" cy="45720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19950" cy="457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1696337" w14:textId="77777777" w:rsidR="000846C5" w:rsidRPr="00FC5CF2" w:rsidRDefault="000846C5" w:rsidP="00C310E7">
                          <w:pPr>
                            <w:spacing w:after="0"/>
                            <w:jc w:val="center"/>
                            <w:rPr>
                              <w:rFonts w:cs="Calibri"/>
                              <w:color w:val="7F7F7F"/>
                              <w:sz w:val="14"/>
                            </w:rPr>
                          </w:pPr>
                          <w:r w:rsidRPr="00FC5CF2">
                            <w:rPr>
                              <w:rFonts w:cs="Calibri"/>
                              <w:color w:val="7F7F7F"/>
                              <w:sz w:val="14"/>
                            </w:rPr>
                            <w:t>[Aspire is a trading name of] Aspire Community Benefit Society Limited, a community benefit society incorporated under the Cooperative and Community Benefit Societies Act 2014.  Registered No. RS 007062. Registered Office: Roseville Skills Building, 65 Roundhay Road, Leeds, LS7 3BQ.</w:t>
                          </w:r>
                        </w:p>
                        <w:p w14:paraId="630FF62B" w14:textId="77777777" w:rsidR="000846C5" w:rsidRDefault="000846C5" w:rsidP="00C310E7">
                          <w:pPr>
                            <w:jc w:val="center"/>
                          </w:pPr>
                        </w:p>
                        <w:p w14:paraId="7663AA82" w14:textId="77777777" w:rsidR="000846C5" w:rsidRDefault="000846C5" w:rsidP="00C310E7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00C1C92" id="_x0000_s1027" type="#_x0000_t202" style="position:absolute;left:0;text-align:left;margin-left:-56.2pt;margin-top:5.9pt;width:568.5pt;height:3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" filled="f" stroked="f">
              <v:textbox>
                <w:txbxContent>
                  <w:p w14:paraId="21696337" w14:textId="77777777" w:rsidR="000846C5" w:rsidRPr="00FC5CF2" w:rsidRDefault="000846C5" w:rsidP="00C310E7">
                    <w:pPr>
                      <w:spacing w:after="0"/>
                      <w:jc w:val="center"/>
                      <w:rPr>
                        <w:rFonts w:cs="Calibri"/>
                        <w:color w:val="7F7F7F"/>
                        <w:sz w:val="14"/>
                      </w:rPr>
                    </w:pPr>
                    <w:r w:rsidRPr="00FC5CF2">
                      <w:rPr>
                        <w:rFonts w:cs="Calibri"/>
                        <w:color w:val="7F7F7F"/>
                        <w:sz w:val="14"/>
                      </w:rPr>
                      <w:t>[Aspire is a trading name of] Aspire Community Benefit Society Limited, a community benefit society incorporated under the Cooperative and Community Benefit Societies Act 2014.  Registered No. RS 007062. Registered Office: Roseville Skills Building, 65 Roundhay Road, Leeds, LS7 3BQ.</w:t>
                    </w:r>
                  </w:p>
                  <w:p w14:paraId="630FF62B" w14:textId="77777777" w:rsidR="000846C5" w:rsidRDefault="000846C5" w:rsidP="00C310E7">
                    <w:pPr>
                      <w:jc w:val="center"/>
                    </w:pPr>
                  </w:p>
                  <w:p w14:paraId="7663AA82" w14:textId="77777777" w:rsidR="000846C5" w:rsidRDefault="000846C5" w:rsidP="00C310E7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159776" w14:textId="77777777" w:rsidR="00D45478" w:rsidRDefault="00D45478" w:rsidP="000846C5">
      <w:pPr>
        <w:spacing w:after="0" w:line="240" w:lineRule="auto"/>
      </w:pPr>
      <w:r>
        <w:separator/>
      </w:r>
    </w:p>
  </w:footnote>
  <w:footnote w:type="continuationSeparator" w:id="0">
    <w:p w14:paraId="748FC976" w14:textId="77777777" w:rsidR="00D45478" w:rsidRDefault="00D45478" w:rsidP="000846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25C2B1" w14:textId="77777777" w:rsidR="00A462EA" w:rsidRDefault="00A462EA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0800" behindDoc="1" locked="0" layoutInCell="1" allowOverlap="1" wp14:anchorId="3F4287C2" wp14:editId="765EE3FB">
          <wp:simplePos x="0" y="0"/>
          <wp:positionH relativeFrom="column">
            <wp:posOffset>2068830</wp:posOffset>
          </wp:positionH>
          <wp:positionV relativeFrom="paragraph">
            <wp:posOffset>96520</wp:posOffset>
          </wp:positionV>
          <wp:extent cx="2459990" cy="897255"/>
          <wp:effectExtent l="0" t="0" r="0" b="0"/>
          <wp:wrapThrough wrapText="bothSides">
            <wp:wrapPolygon edited="0">
              <wp:start x="0" y="0"/>
              <wp:lineTo x="0" y="21096"/>
              <wp:lineTo x="21410" y="21096"/>
              <wp:lineTo x="21410" y="0"/>
              <wp:lineTo x="0" y="0"/>
            </wp:wrapPolygon>
          </wp:wrapThrough>
          <wp:docPr id="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9990" cy="8972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734937"/>
    <w:multiLevelType w:val="hybridMultilevel"/>
    <w:tmpl w:val="EDF69BEE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BD05E7"/>
    <w:multiLevelType w:val="hybridMultilevel"/>
    <w:tmpl w:val="407C41FE"/>
    <w:lvl w:ilvl="0" w:tplc="08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2" w15:restartNumberingAfterBreak="0">
    <w:nsid w:val="1F2C1227"/>
    <w:multiLevelType w:val="hybridMultilevel"/>
    <w:tmpl w:val="38F69A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E47A53"/>
    <w:multiLevelType w:val="hybridMultilevel"/>
    <w:tmpl w:val="21B0E3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BA0544"/>
    <w:multiLevelType w:val="hybridMultilevel"/>
    <w:tmpl w:val="73D2C67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E54B0C"/>
    <w:multiLevelType w:val="hybridMultilevel"/>
    <w:tmpl w:val="544EB6F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7C15903"/>
    <w:multiLevelType w:val="hybridMultilevel"/>
    <w:tmpl w:val="08D8A602"/>
    <w:lvl w:ilvl="0" w:tplc="08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5A73489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75A34AAF"/>
    <w:multiLevelType w:val="hybridMultilevel"/>
    <w:tmpl w:val="9B28EA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574127"/>
    <w:multiLevelType w:val="hybridMultilevel"/>
    <w:tmpl w:val="DEA2955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24724791">
    <w:abstractNumId w:val="1"/>
  </w:num>
  <w:num w:numId="2" w16cid:durableId="630210449">
    <w:abstractNumId w:val="4"/>
  </w:num>
  <w:num w:numId="3" w16cid:durableId="1050492560">
    <w:abstractNumId w:val="0"/>
  </w:num>
  <w:num w:numId="4" w16cid:durableId="1979335163">
    <w:abstractNumId w:val="9"/>
  </w:num>
  <w:num w:numId="5" w16cid:durableId="984551739">
    <w:abstractNumId w:val="6"/>
  </w:num>
  <w:num w:numId="6" w16cid:durableId="427234193">
    <w:abstractNumId w:val="5"/>
  </w:num>
  <w:num w:numId="7" w16cid:durableId="1399598785">
    <w:abstractNumId w:val="8"/>
  </w:num>
  <w:num w:numId="8" w16cid:durableId="514686293">
    <w:abstractNumId w:val="2"/>
  </w:num>
  <w:num w:numId="9" w16cid:durableId="288049696">
    <w:abstractNumId w:val="3"/>
  </w:num>
  <w:num w:numId="10" w16cid:durableId="7960237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20"/>
  <w:characterSpacingControl w:val="doNotCompress"/>
  <w:hdrShapeDefaults>
    <o:shapedefaults v:ext="edit" spidmax="79873" fill="f" fillcolor="none [3207]" stroke="f" strokecolor="none [3041]">
      <v:fill color="none [3207]" on="f"/>
      <v:stroke color="none [3041]" weight="3pt" on="f"/>
      <v:shadow on="t" type="perspective" color="none [1607]" opacity=".5" offset="1pt" offset2="-1pt"/>
      <o:colormru v:ext="edit" colors="#f4c50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51B4"/>
    <w:rsid w:val="000429F2"/>
    <w:rsid w:val="000534F8"/>
    <w:rsid w:val="000651B4"/>
    <w:rsid w:val="00071D13"/>
    <w:rsid w:val="000740AF"/>
    <w:rsid w:val="000846C5"/>
    <w:rsid w:val="0008471A"/>
    <w:rsid w:val="00085CFA"/>
    <w:rsid w:val="000965A5"/>
    <w:rsid w:val="000B36AD"/>
    <w:rsid w:val="000B432F"/>
    <w:rsid w:val="000B4449"/>
    <w:rsid w:val="000B4EEE"/>
    <w:rsid w:val="000B6F31"/>
    <w:rsid w:val="000D593E"/>
    <w:rsid w:val="000F4770"/>
    <w:rsid w:val="000F60E0"/>
    <w:rsid w:val="00106F73"/>
    <w:rsid w:val="00110B2E"/>
    <w:rsid w:val="00117D82"/>
    <w:rsid w:val="0012768C"/>
    <w:rsid w:val="00145C97"/>
    <w:rsid w:val="00163DC1"/>
    <w:rsid w:val="0017553B"/>
    <w:rsid w:val="0018560C"/>
    <w:rsid w:val="001861C4"/>
    <w:rsid w:val="001A3DD1"/>
    <w:rsid w:val="001A5489"/>
    <w:rsid w:val="001A5B97"/>
    <w:rsid w:val="001D7CFB"/>
    <w:rsid w:val="001E5B53"/>
    <w:rsid w:val="001F5FA5"/>
    <w:rsid w:val="00213A7A"/>
    <w:rsid w:val="00221B57"/>
    <w:rsid w:val="00243897"/>
    <w:rsid w:val="00257AB3"/>
    <w:rsid w:val="00294269"/>
    <w:rsid w:val="002B3ECF"/>
    <w:rsid w:val="002B5627"/>
    <w:rsid w:val="002C2E9A"/>
    <w:rsid w:val="002F1C9C"/>
    <w:rsid w:val="002F4DE9"/>
    <w:rsid w:val="0034313E"/>
    <w:rsid w:val="00374874"/>
    <w:rsid w:val="003A37CC"/>
    <w:rsid w:val="003A3973"/>
    <w:rsid w:val="003B112F"/>
    <w:rsid w:val="003B3CF7"/>
    <w:rsid w:val="003C14A9"/>
    <w:rsid w:val="003C4BC1"/>
    <w:rsid w:val="003C59E0"/>
    <w:rsid w:val="003D4EE9"/>
    <w:rsid w:val="00401639"/>
    <w:rsid w:val="00413E04"/>
    <w:rsid w:val="00431041"/>
    <w:rsid w:val="004424D6"/>
    <w:rsid w:val="00481F88"/>
    <w:rsid w:val="00490C73"/>
    <w:rsid w:val="004976CE"/>
    <w:rsid w:val="004A53AD"/>
    <w:rsid w:val="004D588F"/>
    <w:rsid w:val="004E4323"/>
    <w:rsid w:val="004E45AC"/>
    <w:rsid w:val="004F6FF5"/>
    <w:rsid w:val="005522BC"/>
    <w:rsid w:val="00555CA6"/>
    <w:rsid w:val="00563FD5"/>
    <w:rsid w:val="005810A0"/>
    <w:rsid w:val="00583507"/>
    <w:rsid w:val="00596667"/>
    <w:rsid w:val="005C3277"/>
    <w:rsid w:val="005D7A9A"/>
    <w:rsid w:val="005F3583"/>
    <w:rsid w:val="005F79FC"/>
    <w:rsid w:val="00605699"/>
    <w:rsid w:val="00613980"/>
    <w:rsid w:val="006171EB"/>
    <w:rsid w:val="00632E27"/>
    <w:rsid w:val="00637B6B"/>
    <w:rsid w:val="00646BC4"/>
    <w:rsid w:val="00652BC1"/>
    <w:rsid w:val="006646C6"/>
    <w:rsid w:val="00666C01"/>
    <w:rsid w:val="00670AC9"/>
    <w:rsid w:val="00687ECF"/>
    <w:rsid w:val="00696791"/>
    <w:rsid w:val="006B18D4"/>
    <w:rsid w:val="006C09FA"/>
    <w:rsid w:val="00704DE4"/>
    <w:rsid w:val="00707E6C"/>
    <w:rsid w:val="00714DBD"/>
    <w:rsid w:val="00734567"/>
    <w:rsid w:val="0073474A"/>
    <w:rsid w:val="00744EC1"/>
    <w:rsid w:val="00754BC6"/>
    <w:rsid w:val="007930EC"/>
    <w:rsid w:val="00796464"/>
    <w:rsid w:val="007A1657"/>
    <w:rsid w:val="007A5203"/>
    <w:rsid w:val="007A58BF"/>
    <w:rsid w:val="007C17FD"/>
    <w:rsid w:val="007F1E3F"/>
    <w:rsid w:val="00815528"/>
    <w:rsid w:val="00830012"/>
    <w:rsid w:val="008303B8"/>
    <w:rsid w:val="00845DD9"/>
    <w:rsid w:val="00864A09"/>
    <w:rsid w:val="00876C61"/>
    <w:rsid w:val="008E22F5"/>
    <w:rsid w:val="00903647"/>
    <w:rsid w:val="00931717"/>
    <w:rsid w:val="00932199"/>
    <w:rsid w:val="0095294D"/>
    <w:rsid w:val="00961C84"/>
    <w:rsid w:val="0096625D"/>
    <w:rsid w:val="009726BE"/>
    <w:rsid w:val="00973902"/>
    <w:rsid w:val="00975900"/>
    <w:rsid w:val="009920C4"/>
    <w:rsid w:val="009D228E"/>
    <w:rsid w:val="009D28F5"/>
    <w:rsid w:val="009F0747"/>
    <w:rsid w:val="00A229A6"/>
    <w:rsid w:val="00A31CDF"/>
    <w:rsid w:val="00A41525"/>
    <w:rsid w:val="00A42C27"/>
    <w:rsid w:val="00A462EA"/>
    <w:rsid w:val="00A46478"/>
    <w:rsid w:val="00AA78C8"/>
    <w:rsid w:val="00AC48F1"/>
    <w:rsid w:val="00AD160A"/>
    <w:rsid w:val="00AF633C"/>
    <w:rsid w:val="00B1128B"/>
    <w:rsid w:val="00B15E1F"/>
    <w:rsid w:val="00B217C9"/>
    <w:rsid w:val="00B41F4C"/>
    <w:rsid w:val="00B42EC6"/>
    <w:rsid w:val="00B90627"/>
    <w:rsid w:val="00B95C10"/>
    <w:rsid w:val="00BC6E54"/>
    <w:rsid w:val="00BD0ECA"/>
    <w:rsid w:val="00BE43C6"/>
    <w:rsid w:val="00BF333B"/>
    <w:rsid w:val="00C303EF"/>
    <w:rsid w:val="00C310E7"/>
    <w:rsid w:val="00C32525"/>
    <w:rsid w:val="00C37AAA"/>
    <w:rsid w:val="00C45B47"/>
    <w:rsid w:val="00C46D5F"/>
    <w:rsid w:val="00C47D8D"/>
    <w:rsid w:val="00C54E27"/>
    <w:rsid w:val="00C76206"/>
    <w:rsid w:val="00C877D8"/>
    <w:rsid w:val="00C9310C"/>
    <w:rsid w:val="00CA51B8"/>
    <w:rsid w:val="00CB0022"/>
    <w:rsid w:val="00CC3481"/>
    <w:rsid w:val="00CC6918"/>
    <w:rsid w:val="00CE447D"/>
    <w:rsid w:val="00D15EDA"/>
    <w:rsid w:val="00D16BC9"/>
    <w:rsid w:val="00D322CC"/>
    <w:rsid w:val="00D33608"/>
    <w:rsid w:val="00D45478"/>
    <w:rsid w:val="00D7382B"/>
    <w:rsid w:val="00D82CE6"/>
    <w:rsid w:val="00D82F11"/>
    <w:rsid w:val="00D8513F"/>
    <w:rsid w:val="00DA744C"/>
    <w:rsid w:val="00DB1624"/>
    <w:rsid w:val="00DC141A"/>
    <w:rsid w:val="00DD50B2"/>
    <w:rsid w:val="00DD74DF"/>
    <w:rsid w:val="00E24A20"/>
    <w:rsid w:val="00E2570B"/>
    <w:rsid w:val="00E80619"/>
    <w:rsid w:val="00E92BAD"/>
    <w:rsid w:val="00E92C31"/>
    <w:rsid w:val="00E92E42"/>
    <w:rsid w:val="00EC476D"/>
    <w:rsid w:val="00F10FA3"/>
    <w:rsid w:val="00F14B0F"/>
    <w:rsid w:val="00F50A6A"/>
    <w:rsid w:val="00F6790C"/>
    <w:rsid w:val="00F75B26"/>
    <w:rsid w:val="00F772E3"/>
    <w:rsid w:val="00FA3705"/>
    <w:rsid w:val="00FB127D"/>
    <w:rsid w:val="00FB7F67"/>
    <w:rsid w:val="00FC3028"/>
    <w:rsid w:val="00FC5CF2"/>
    <w:rsid w:val="00FD5EC3"/>
    <w:rsid w:val="00FF1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 fill="f" fillcolor="none [3207]" stroke="f" strokecolor="none [3041]">
      <v:fill color="none [3207]" on="f"/>
      <v:stroke color="none [3041]" weight="3pt" on="f"/>
      <v:shadow on="t" type="perspective" color="none [1607]" opacity=".5" offset="1pt" offset2="-1pt"/>
      <o:colormru v:ext="edit" colors="#f4c500"/>
    </o:shapedefaults>
    <o:shapelayout v:ext="edit">
      <o:idmap v:ext="edit" data="1"/>
    </o:shapelayout>
  </w:shapeDefaults>
  <w:decimalSymbol w:val="."/>
  <w:listSeparator w:val=","/>
  <w14:docId w14:val="376BE933"/>
  <w15:docId w15:val="{6B7308F1-DA6C-4711-A26C-72E3BC9EE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7E6C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46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46C5"/>
  </w:style>
  <w:style w:type="paragraph" w:styleId="Footer">
    <w:name w:val="footer"/>
    <w:basedOn w:val="Normal"/>
    <w:link w:val="FooterChar"/>
    <w:uiPriority w:val="99"/>
    <w:unhideWhenUsed/>
    <w:rsid w:val="000846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46C5"/>
  </w:style>
  <w:style w:type="paragraph" w:styleId="BalloonText">
    <w:name w:val="Balloon Text"/>
    <w:basedOn w:val="Normal"/>
    <w:link w:val="BalloonTextChar"/>
    <w:uiPriority w:val="99"/>
    <w:semiHidden/>
    <w:unhideWhenUsed/>
    <w:rsid w:val="007347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3474A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257A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C5CF2"/>
    <w:pPr>
      <w:ind w:left="720"/>
      <w:contextualSpacing/>
    </w:pPr>
  </w:style>
  <w:style w:type="table" w:styleId="TableGrid">
    <w:name w:val="Table Grid"/>
    <w:basedOn w:val="TableNormal"/>
    <w:uiPriority w:val="59"/>
    <w:rsid w:val="00D33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47D8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pirecbs.org.uk/aspire-careers-and-volunteer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@aspirecbs.org.uk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ILP\Rebecca\Aspire\Policies%20&amp;%20procedures\Procedures%20v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B4747B-026E-41BA-8980-0294D4E1D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Procedures v4.dot</Template>
  <TotalTime>35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Leeds City Council</Company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Heim, Rebecca</dc:creator>
  <cp:lastModifiedBy>Barnes, Marc</cp:lastModifiedBy>
  <cp:revision>9</cp:revision>
  <cp:lastPrinted>2018-05-23T13:48:00Z</cp:lastPrinted>
  <dcterms:created xsi:type="dcterms:W3CDTF">2021-04-08T07:22:00Z</dcterms:created>
  <dcterms:modified xsi:type="dcterms:W3CDTF">2025-03-14T10:30:00Z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2024-01-24T11:32:12Z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40fda30b-1576-4167-9e72-9ad37ee1e367</vt:lpwstr>
  </property>
  <property fmtid="{D5CDD505-2E9C-101B-9397-08002B2CF9AE}" pid="7" name="MSIP_Label_defa4170-0d19-0005-0004-bc88714345d2_ActionId">
    <vt:lpwstr>d82d2177-525b-40e0-9138-8d849b93091a</vt:lpwstr>
  </property>
  <property fmtid="{D5CDD505-2E9C-101B-9397-08002B2CF9AE}" pid="8" name="MSIP_Label_defa4170-0d19-0005-0004-bc88714345d2_ContentBits">
    <vt:lpwstr>0</vt:lpwstr>
  </property>
</Properties>
</file>